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86C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1</w:t>
      </w:r>
    </w:p>
    <w:p w14:paraId="4B236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  <w:highlight w:val="none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eastAsia="zh-CN"/>
        </w:rPr>
        <w:t>保障性租赁住房系统申请流程</w:t>
      </w:r>
    </w:p>
    <w:p w14:paraId="75B63BC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highlight w:val="none"/>
          <w:lang w:eastAsia="zh-CN"/>
        </w:rPr>
      </w:pPr>
    </w:p>
    <w:p w14:paraId="3B4C06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一、申请进入</w:t>
      </w:r>
    </w:p>
    <w:p w14:paraId="2B2D6F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在https://salp.com.cn/界面提供保租房申请入口，点击链接入口：</w:t>
      </w:r>
    </w:p>
    <w:p w14:paraId="656EFD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1.申请人可以跳转链接查看保租房公告；</w:t>
      </w:r>
    </w:p>
    <w:p w14:paraId="5229AD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2.可扫描二维码或点击链接访问方式，进入注册或登录页面。</w:t>
      </w:r>
    </w:p>
    <w:p w14:paraId="553B37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二、注册流程</w:t>
      </w:r>
    </w:p>
    <w:p w14:paraId="73D549A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点击“注册”进入注册登录页面，按以下步骤操作：</w:t>
      </w:r>
    </w:p>
    <w:p w14:paraId="796F0C0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1.上传证件照片（系统自动识别姓名及身份证号码，需仔细核对；无识别结果时，需手动录入）。</w:t>
      </w:r>
    </w:p>
    <w:p w14:paraId="340891B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2.填写手机号码，核对姓名及证件号码，确认无误后输入验证码完成注册。</w:t>
      </w:r>
    </w:p>
    <w:p w14:paraId="67AD34E4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3.注册完成后，系统默认注册时的身份信息为主申请人，不得更改。</w:t>
      </w:r>
    </w:p>
    <w:p w14:paraId="42B08B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三、申请资料填写</w:t>
      </w:r>
    </w:p>
    <w:p w14:paraId="4C4970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用户注册后，可登录系统页面，点击“申请”进入填写界面。</w:t>
      </w:r>
    </w:p>
    <w:p w14:paraId="1378C3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1.申请单填写，内容包括：</w:t>
      </w:r>
    </w:p>
    <w:p w14:paraId="50D8F5B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本人信息：包括本人姓名、证件号码、手机号码、婚姻状况（需选择已婚或未婚）；</w:t>
      </w:r>
    </w:p>
    <w:p w14:paraId="4F68230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2.共同申请人信息：（姓名、身份证号、与主申请人关系），需上传共同申请人身份证正反面图片。</w:t>
      </w:r>
    </w:p>
    <w:p w14:paraId="21E366A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3.申请承租信息：小区为俊海云筑（一区）3人户型；旭辉云出公馆1人户型、2人户型、3人户型。</w:t>
      </w:r>
    </w:p>
    <w:p w14:paraId="0D5DDC3E"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特别说明</w:t>
      </w:r>
    </w:p>
    <w:p w14:paraId="05E445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lang w:val="en-US" w:eastAsia="zh-CN"/>
        </w:rPr>
        <w:t>提交申请时，需按规定提交身份证正反面图片，如有多名共同申请人，请如实填写信息；任何不实信息将导致申请资格被取消。</w:t>
      </w:r>
    </w:p>
    <w:p w14:paraId="189C610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1713865</wp:posOffset>
            </wp:positionH>
            <wp:positionV relativeFrom="paragraph">
              <wp:posOffset>306070</wp:posOffset>
            </wp:positionV>
            <wp:extent cx="2165350" cy="2807970"/>
            <wp:effectExtent l="0" t="0" r="19050" b="11430"/>
            <wp:wrapSquare wrapText="bothSides"/>
            <wp:docPr id="1" name="图片 2" descr="微信图片_20260908173849_81_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微信图片_20260908173849_81_12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7BBA2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595EB0C1">
      <w:pPr>
        <w:pStyle w:val="2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0E8EE18A">
      <w:pPr>
        <w:pStyle w:val="3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21E74361">
      <w:pPr>
        <w:pStyle w:val="3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7EFD981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ind w:rightChars="0"/>
        <w:jc w:val="right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2F6A39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</w:p>
    <w:p w14:paraId="16F17FF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altName w:val="汉仪书宋二KW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黑体_GBK">
    <w:altName w:val="汉仪中黑KW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9963AB"/>
    <w:multiLevelType w:val="singleLevel"/>
    <w:tmpl w:val="FC9963A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03EAE"/>
    <w:rsid w:val="00050C47"/>
    <w:rsid w:val="00096C2A"/>
    <w:rsid w:val="000E4EFE"/>
    <w:rsid w:val="00110F6D"/>
    <w:rsid w:val="00151E56"/>
    <w:rsid w:val="001673B6"/>
    <w:rsid w:val="001901BB"/>
    <w:rsid w:val="001C2DE7"/>
    <w:rsid w:val="001D56F2"/>
    <w:rsid w:val="001E77D1"/>
    <w:rsid w:val="001F09F0"/>
    <w:rsid w:val="001F289F"/>
    <w:rsid w:val="002129F9"/>
    <w:rsid w:val="00213E85"/>
    <w:rsid w:val="002953B5"/>
    <w:rsid w:val="002A7390"/>
    <w:rsid w:val="002F1EE7"/>
    <w:rsid w:val="00305C99"/>
    <w:rsid w:val="0035725E"/>
    <w:rsid w:val="00382B62"/>
    <w:rsid w:val="003A20B6"/>
    <w:rsid w:val="003E08DE"/>
    <w:rsid w:val="00410D6A"/>
    <w:rsid w:val="004222C5"/>
    <w:rsid w:val="004625B8"/>
    <w:rsid w:val="00494661"/>
    <w:rsid w:val="004949D6"/>
    <w:rsid w:val="004E5456"/>
    <w:rsid w:val="004F052D"/>
    <w:rsid w:val="0050033D"/>
    <w:rsid w:val="005003D1"/>
    <w:rsid w:val="00531CD7"/>
    <w:rsid w:val="00555B12"/>
    <w:rsid w:val="00584A48"/>
    <w:rsid w:val="00595C3A"/>
    <w:rsid w:val="00596F0B"/>
    <w:rsid w:val="005A78B1"/>
    <w:rsid w:val="006057F1"/>
    <w:rsid w:val="00614F1E"/>
    <w:rsid w:val="00637F92"/>
    <w:rsid w:val="006422C3"/>
    <w:rsid w:val="00675E64"/>
    <w:rsid w:val="00677636"/>
    <w:rsid w:val="006927A9"/>
    <w:rsid w:val="00695417"/>
    <w:rsid w:val="006C34F4"/>
    <w:rsid w:val="006F283F"/>
    <w:rsid w:val="0075544A"/>
    <w:rsid w:val="00796387"/>
    <w:rsid w:val="00840002"/>
    <w:rsid w:val="008749F2"/>
    <w:rsid w:val="00877C1A"/>
    <w:rsid w:val="008A1357"/>
    <w:rsid w:val="008A7E61"/>
    <w:rsid w:val="008B31DA"/>
    <w:rsid w:val="008D293B"/>
    <w:rsid w:val="00905E71"/>
    <w:rsid w:val="00917688"/>
    <w:rsid w:val="009D2A43"/>
    <w:rsid w:val="009E2360"/>
    <w:rsid w:val="00A50827"/>
    <w:rsid w:val="00A54D33"/>
    <w:rsid w:val="00A57F3B"/>
    <w:rsid w:val="00A81A65"/>
    <w:rsid w:val="00A973A8"/>
    <w:rsid w:val="00AA6E3B"/>
    <w:rsid w:val="00AA79FF"/>
    <w:rsid w:val="00AA7A63"/>
    <w:rsid w:val="00AC4F29"/>
    <w:rsid w:val="00B24CD4"/>
    <w:rsid w:val="00B708EF"/>
    <w:rsid w:val="00B83AE1"/>
    <w:rsid w:val="00B83F24"/>
    <w:rsid w:val="00C05742"/>
    <w:rsid w:val="00C524B5"/>
    <w:rsid w:val="00C61D22"/>
    <w:rsid w:val="00C6210E"/>
    <w:rsid w:val="00D013A8"/>
    <w:rsid w:val="00D135BC"/>
    <w:rsid w:val="00D4441A"/>
    <w:rsid w:val="00D647AA"/>
    <w:rsid w:val="00D976A3"/>
    <w:rsid w:val="00DA289B"/>
    <w:rsid w:val="00DB2C9C"/>
    <w:rsid w:val="00DD5AA5"/>
    <w:rsid w:val="00DD7E69"/>
    <w:rsid w:val="00E2188A"/>
    <w:rsid w:val="00E66FBF"/>
    <w:rsid w:val="00E77D6C"/>
    <w:rsid w:val="00EB0C83"/>
    <w:rsid w:val="00EC3506"/>
    <w:rsid w:val="00EC3DA1"/>
    <w:rsid w:val="00F16399"/>
    <w:rsid w:val="00F65389"/>
    <w:rsid w:val="00F81FC2"/>
    <w:rsid w:val="00F9094C"/>
    <w:rsid w:val="00FC365D"/>
    <w:rsid w:val="05204AF8"/>
    <w:rsid w:val="059D56E5"/>
    <w:rsid w:val="0F251E76"/>
    <w:rsid w:val="102249C4"/>
    <w:rsid w:val="17FF09BC"/>
    <w:rsid w:val="1BCB1FAD"/>
    <w:rsid w:val="1FFF70BD"/>
    <w:rsid w:val="20CBBD7B"/>
    <w:rsid w:val="230215E3"/>
    <w:rsid w:val="2E495CE8"/>
    <w:rsid w:val="2FF6D165"/>
    <w:rsid w:val="37FEC97C"/>
    <w:rsid w:val="399E14AE"/>
    <w:rsid w:val="3B6036AF"/>
    <w:rsid w:val="3BDDAC06"/>
    <w:rsid w:val="3BFBD70F"/>
    <w:rsid w:val="3CD80794"/>
    <w:rsid w:val="3F0367A4"/>
    <w:rsid w:val="3F77FA34"/>
    <w:rsid w:val="50284C18"/>
    <w:rsid w:val="532F87AD"/>
    <w:rsid w:val="5AFD6152"/>
    <w:rsid w:val="5B97AAC2"/>
    <w:rsid w:val="5F7E0F2C"/>
    <w:rsid w:val="5FFE21A4"/>
    <w:rsid w:val="675F0186"/>
    <w:rsid w:val="68FDFF15"/>
    <w:rsid w:val="69FE2DB0"/>
    <w:rsid w:val="70BC4D26"/>
    <w:rsid w:val="70FBAC89"/>
    <w:rsid w:val="73F03EAE"/>
    <w:rsid w:val="73F9F2C7"/>
    <w:rsid w:val="746023E7"/>
    <w:rsid w:val="747F4E12"/>
    <w:rsid w:val="74B4614E"/>
    <w:rsid w:val="75EFE29C"/>
    <w:rsid w:val="7637A805"/>
    <w:rsid w:val="77FA54CB"/>
    <w:rsid w:val="7ABDA4E6"/>
    <w:rsid w:val="7B7EC7FA"/>
    <w:rsid w:val="7D7F6FF0"/>
    <w:rsid w:val="7DDF25D8"/>
    <w:rsid w:val="7F7F3C65"/>
    <w:rsid w:val="9DDB9826"/>
    <w:rsid w:val="9DF7B927"/>
    <w:rsid w:val="ABBF3BC3"/>
    <w:rsid w:val="B1F31FBF"/>
    <w:rsid w:val="B30ED8D2"/>
    <w:rsid w:val="B6F78EB7"/>
    <w:rsid w:val="BAFFB773"/>
    <w:rsid w:val="BF7BB940"/>
    <w:rsid w:val="CEF7F997"/>
    <w:rsid w:val="D6B335F1"/>
    <w:rsid w:val="DBD77418"/>
    <w:rsid w:val="DDDE3D75"/>
    <w:rsid w:val="DFBB9EE2"/>
    <w:rsid w:val="EAFB4DAE"/>
    <w:rsid w:val="EB7BDE44"/>
    <w:rsid w:val="ECDF6877"/>
    <w:rsid w:val="EFD0AFBB"/>
    <w:rsid w:val="EFDB9804"/>
    <w:rsid w:val="F0DFD45B"/>
    <w:rsid w:val="F35FDE76"/>
    <w:rsid w:val="FD70DE33"/>
    <w:rsid w:val="FD731812"/>
    <w:rsid w:val="FD7F71C5"/>
    <w:rsid w:val="FEFD1EAD"/>
    <w:rsid w:val="FF733E55"/>
    <w:rsid w:val="FFDFC08F"/>
    <w:rsid w:val="FFF799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link w:val="15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5">
    <w:name w:val="heading 3"/>
    <w:basedOn w:val="1"/>
    <w:next w:val="1"/>
    <w:link w:val="16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0"/>
    <w:rPr>
      <w:sz w:val="18"/>
      <w:szCs w:val="18"/>
    </w:rPr>
  </w:style>
  <w:style w:type="paragraph" w:styleId="3">
    <w:name w:val="HTML Preformatted"/>
    <w:basedOn w:val="1"/>
    <w:qFormat/>
    <w:uiPriority w:val="0"/>
    <w:pPr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lang w:val="zh-CN"/>
    </w:rPr>
  </w:style>
  <w:style w:type="paragraph" w:styleId="7">
    <w:name w:val="Body Text"/>
    <w:basedOn w:val="1"/>
    <w:qFormat/>
    <w:uiPriority w:val="0"/>
    <w:rPr>
      <w:rFonts w:eastAsia="仿宋_GB2312"/>
      <w:spacing w:val="24"/>
      <w:kern w:val="28"/>
      <w:sz w:val="30"/>
      <w:szCs w:val="20"/>
    </w:rPr>
  </w:style>
  <w:style w:type="paragraph" w:styleId="8">
    <w:name w:val="footer"/>
    <w:basedOn w:val="1"/>
    <w:link w:val="17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Body Text First Indent"/>
    <w:basedOn w:val="7"/>
    <w:unhideWhenUsed/>
    <w:qFormat/>
    <w:uiPriority w:val="0"/>
    <w:pPr>
      <w:tabs>
        <w:tab w:val="left" w:pos="425"/>
      </w:tabs>
      <w:spacing w:after="120"/>
      <w:ind w:firstLine="420" w:firstLineChars="100"/>
    </w:pPr>
    <w:rPr>
      <w:rFonts w:ascii="Calibri" w:hAnsi="Calibri" w:eastAsia="宋体"/>
      <w:color w:val="FF0000"/>
      <w:kern w:val="2"/>
      <w:sz w:val="21"/>
      <w:szCs w:val="24"/>
    </w:rPr>
  </w:style>
  <w:style w:type="character" w:styleId="14">
    <w:name w:val="Hyperlink"/>
    <w:basedOn w:val="13"/>
    <w:semiHidden/>
    <w:qFormat/>
    <w:uiPriority w:val="99"/>
    <w:rPr>
      <w:rFonts w:cs="Times New Roman"/>
      <w:color w:val="0000FF"/>
      <w:u w:val="single"/>
    </w:rPr>
  </w:style>
  <w:style w:type="character" w:customStyle="1" w:styleId="15">
    <w:name w:val="标题 2 字符"/>
    <w:basedOn w:val="13"/>
    <w:link w:val="4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标题 3 字符"/>
    <w:basedOn w:val="13"/>
    <w:link w:val="5"/>
    <w:qFormat/>
    <w:locked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页脚 字符"/>
    <w:basedOn w:val="13"/>
    <w:link w:val="8"/>
    <w:semiHidden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页眉 字符"/>
    <w:basedOn w:val="13"/>
    <w:link w:val="9"/>
    <w:semiHidden/>
    <w:qFormat/>
    <w:locked/>
    <w:uiPriority w:val="99"/>
    <w:rPr>
      <w:rFonts w:cs="Times New Roman"/>
      <w:sz w:val="18"/>
      <w:szCs w:val="18"/>
    </w:rPr>
  </w:style>
  <w:style w:type="paragraph" w:customStyle="1" w:styleId="19">
    <w:name w:val="列表段落1"/>
    <w:basedOn w:val="1"/>
    <w:qFormat/>
    <w:uiPriority w:val="99"/>
    <w:pPr>
      <w:ind w:firstLine="420" w:firstLineChars="200"/>
    </w:pPr>
  </w:style>
  <w:style w:type="paragraph" w:customStyle="1" w:styleId="20">
    <w:name w:val="info-synonym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仿宋_GBK" w:hAnsi="方正仿宋_GBK" w:eastAsia="方正仿宋_GBK" w:cs="方正仿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&#26700;&#38754;/20221011&#24037;&#20316;&#30424;/&#20445;&#38556;&#25151;&#26381;&#21153;&#22788;/&#20844;&#31199;&#25151;/&#31199;&#36161;&#34917;&#36148;/&#20844;&#31199;&#25151;/2023&#24180;&#26032;&#22686;&#34917;&#36148;&#20449;&#24687;&#20844;&#24320;/3&#26376;/&#31119;&#24030;&#24066;&#25919;&#24220;&#38376;&#25143;&#32593;&#31449;&#20449;&#24687;&#20844;&#24320;&#30003;&#35831;&#34920;&#21450;&#32479;&#35745;&#20998;&#26512;2023&#24180;2&#2637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福州市政府门户网站信息公开申请表及统计分析2023年2月.dot</Template>
  <Pages>2</Pages>
  <Words>528</Words>
  <Characters>548</Characters>
  <Lines>4</Lines>
  <Paragraphs>1</Paragraphs>
  <TotalTime>0</TotalTime>
  <ScaleCrop>false</ScaleCrop>
  <LinksUpToDate>false</LinksUpToDate>
  <CharactersWithSpaces>745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2023-05-05T17:52:00Z</dcterms:created>
  <dc:creator>user</dc:creator>
  <cp:lastModifiedBy>anything</cp:lastModifiedBy>
  <cp:lastPrinted>2026-03-20T22:41:00Z</cp:lastPrinted>
  <dcterms:modified xsi:type="dcterms:W3CDTF">2026-09-21T11:18:46Z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05BC46E1657E1F1AAD4FAA6A85B1EB5B_42</vt:lpwstr>
  </property>
</Properties>
</file>